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1C5" w:rsidRDefault="002354F2" w:rsidP="00C551C5">
      <w:p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t>Configuración de aplicación para equipos epcom</w:t>
      </w:r>
    </w:p>
    <w:p w:rsidR="002354F2" w:rsidRDefault="002354F2" w:rsidP="00C551C5">
      <w:pPr>
        <w:rPr>
          <w:rFonts w:ascii="Calibri" w:hAnsi="Calibri"/>
          <w:sz w:val="18"/>
          <w:szCs w:val="20"/>
          <w:lang w:val="es-MX"/>
        </w:rPr>
      </w:pPr>
    </w:p>
    <w:p w:rsidR="002354F2" w:rsidRDefault="002354F2" w:rsidP="002354F2">
      <w:pPr>
        <w:pStyle w:val="Prrafodelista"/>
        <w:numPr>
          <w:ilvl w:val="0"/>
          <w:numId w:val="4"/>
        </w:num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t>Descargar aplicación</w:t>
      </w:r>
    </w:p>
    <w:p w:rsidR="002354F2" w:rsidRPr="002354F2" w:rsidRDefault="002354F2" w:rsidP="002354F2">
      <w:pPr>
        <w:rPr>
          <w:rFonts w:ascii="Calibri" w:hAnsi="Calibri"/>
          <w:sz w:val="18"/>
          <w:szCs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2892603" cy="5144439"/>
            <wp:effectExtent l="0" t="0" r="0" b="0"/>
            <wp:docPr id="2" name="Imagen 2" descr="\\192.168.201.3\compartir\Screenshot_2017-03-27-18-46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1.3\compartir\Screenshot_2017-03-27-18-46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94" cy="51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F2" w:rsidRDefault="002354F2" w:rsidP="00C551C5">
      <w:pPr>
        <w:rPr>
          <w:rFonts w:ascii="Calibri" w:hAnsi="Calibri"/>
          <w:sz w:val="18"/>
          <w:szCs w:val="20"/>
          <w:lang w:val="es-MX"/>
        </w:rPr>
      </w:pPr>
    </w:p>
    <w:p w:rsidR="002354F2" w:rsidRDefault="002354F2">
      <w:pPr>
        <w:rPr>
          <w:rFonts w:ascii="Calibri" w:hAnsi="Calibri"/>
          <w:sz w:val="18"/>
          <w:szCs w:val="20"/>
          <w:lang w:val="es-MX"/>
        </w:rPr>
      </w:pPr>
    </w:p>
    <w:p w:rsidR="002354F2" w:rsidRDefault="002354F2">
      <w:pPr>
        <w:rPr>
          <w:rFonts w:ascii="Calibri" w:hAnsi="Calibri"/>
          <w:sz w:val="18"/>
          <w:szCs w:val="20"/>
          <w:lang w:val="es-MX"/>
        </w:rPr>
      </w:pPr>
    </w:p>
    <w:p w:rsidR="002354F2" w:rsidRDefault="002354F2">
      <w:pPr>
        <w:rPr>
          <w:rFonts w:ascii="Calibri" w:hAnsi="Calibri"/>
          <w:sz w:val="18"/>
          <w:szCs w:val="20"/>
          <w:lang w:val="es-MX"/>
        </w:rPr>
      </w:pPr>
    </w:p>
    <w:p w:rsidR="002354F2" w:rsidRDefault="002354F2">
      <w:p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br w:type="page"/>
      </w:r>
    </w:p>
    <w:p w:rsidR="00C551C5" w:rsidRDefault="002354F2" w:rsidP="002354F2">
      <w:pPr>
        <w:pStyle w:val="Prrafodelista"/>
        <w:numPr>
          <w:ilvl w:val="0"/>
          <w:numId w:val="4"/>
        </w:num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lastRenderedPageBreak/>
        <w:t xml:space="preserve">Configurar aplicación </w:t>
      </w:r>
    </w:p>
    <w:p w:rsidR="002354F2" w:rsidRDefault="002354F2" w:rsidP="002354F2">
      <w:pPr>
        <w:rPr>
          <w:rFonts w:ascii="Calibri" w:hAnsi="Calibri"/>
          <w:sz w:val="18"/>
          <w:szCs w:val="20"/>
          <w:lang w:val="es-MX"/>
        </w:rPr>
      </w:pPr>
    </w:p>
    <w:p w:rsidR="002354F2" w:rsidRPr="002354F2" w:rsidRDefault="002354F2" w:rsidP="002354F2">
      <w:pPr>
        <w:rPr>
          <w:rFonts w:ascii="Calibri" w:hAnsi="Calibri"/>
          <w:sz w:val="18"/>
          <w:szCs w:val="20"/>
          <w:lang w:val="es-MX"/>
        </w:rPr>
      </w:pPr>
    </w:p>
    <w:p w:rsidR="002354F2" w:rsidRDefault="002354F2" w:rsidP="002354F2">
      <w:pPr>
        <w:rPr>
          <w:rFonts w:ascii="Calibri" w:hAnsi="Calibri"/>
          <w:sz w:val="18"/>
          <w:szCs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6859270" cy="3859678"/>
            <wp:effectExtent l="0" t="0" r="0" b="0"/>
            <wp:docPr id="3" name="Imagen 3" descr="\\192.168.201.3\compartir\Screenshot_2017-03-27-18-4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01.3\compartir\Screenshot_2017-03-27-18-46-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4F2" w:rsidRDefault="002354F2">
      <w:p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br w:type="page"/>
      </w:r>
    </w:p>
    <w:p w:rsidR="002354F2" w:rsidRDefault="00261ADA" w:rsidP="002354F2">
      <w:pPr>
        <w:pStyle w:val="Prrafodelista"/>
        <w:numPr>
          <w:ilvl w:val="0"/>
          <w:numId w:val="4"/>
        </w:num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lastRenderedPageBreak/>
        <w:t>Insertar</w:t>
      </w:r>
      <w:r w:rsidR="002354F2">
        <w:rPr>
          <w:rFonts w:ascii="Calibri" w:hAnsi="Calibri"/>
          <w:sz w:val="18"/>
          <w:szCs w:val="20"/>
          <w:lang w:val="es-MX"/>
        </w:rPr>
        <w:t xml:space="preserve"> datos de su red y DVR</w:t>
      </w:r>
    </w:p>
    <w:p w:rsidR="002354F2" w:rsidRDefault="002354F2" w:rsidP="002354F2">
      <w:pPr>
        <w:rPr>
          <w:rFonts w:ascii="Calibri" w:hAnsi="Calibri"/>
          <w:sz w:val="18"/>
          <w:szCs w:val="20"/>
          <w:lang w:val="es-MX"/>
        </w:rPr>
      </w:pPr>
    </w:p>
    <w:p w:rsidR="00261ADA" w:rsidRDefault="00261ADA" w:rsidP="002354F2">
      <w:pPr>
        <w:rPr>
          <w:rFonts w:ascii="Calibri" w:hAnsi="Calibri"/>
          <w:sz w:val="18"/>
          <w:szCs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6859270" cy="3859054"/>
            <wp:effectExtent l="0" t="0" r="0" b="0"/>
            <wp:docPr id="4" name="Imagen 4" descr="\\192.168.201.3\compartir\Screenshot_2017-03-27-18-46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01.3\compartir\Screenshot_2017-03-27-18-46-3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DA" w:rsidRDefault="00261ADA">
      <w:p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br w:type="page"/>
      </w:r>
    </w:p>
    <w:p w:rsidR="00261ADA" w:rsidRDefault="00261ADA" w:rsidP="00261ADA">
      <w:pPr>
        <w:pStyle w:val="Prrafodelista"/>
        <w:numPr>
          <w:ilvl w:val="0"/>
          <w:numId w:val="4"/>
        </w:num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lastRenderedPageBreak/>
        <w:t>Salvar cambios, verificar número de cámaras e ingresar</w:t>
      </w:r>
    </w:p>
    <w:p w:rsidR="00261ADA" w:rsidRDefault="00261ADA" w:rsidP="00261ADA">
      <w:pPr>
        <w:rPr>
          <w:rFonts w:ascii="Calibri" w:hAnsi="Calibri"/>
          <w:sz w:val="18"/>
          <w:szCs w:val="20"/>
          <w:lang w:val="es-MX"/>
        </w:rPr>
      </w:pPr>
    </w:p>
    <w:p w:rsidR="00261ADA" w:rsidRDefault="00261ADA" w:rsidP="00261ADA">
      <w:pPr>
        <w:rPr>
          <w:rFonts w:ascii="Calibri" w:hAnsi="Calibri"/>
          <w:sz w:val="18"/>
          <w:szCs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6859270" cy="3859678"/>
            <wp:effectExtent l="0" t="0" r="0" b="0"/>
            <wp:docPr id="5" name="Imagen 5" descr="\\192.168.201.3\compartir\Screenshot_2017-03-27-18-46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01.3\compartir\Screenshot_2017-03-27-18-46-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DA" w:rsidRDefault="00261ADA">
      <w:p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br w:type="page"/>
      </w:r>
    </w:p>
    <w:p w:rsidR="00261ADA" w:rsidRDefault="00261ADA" w:rsidP="00261ADA">
      <w:pPr>
        <w:pStyle w:val="Prrafodelista"/>
        <w:numPr>
          <w:ilvl w:val="0"/>
          <w:numId w:val="4"/>
        </w:numPr>
        <w:rPr>
          <w:rFonts w:ascii="Calibri" w:hAnsi="Calibri"/>
          <w:sz w:val="18"/>
          <w:szCs w:val="20"/>
          <w:lang w:val="es-MX"/>
        </w:rPr>
      </w:pPr>
      <w:r>
        <w:rPr>
          <w:rFonts w:ascii="Calibri" w:hAnsi="Calibri"/>
          <w:sz w:val="18"/>
          <w:szCs w:val="20"/>
          <w:lang w:val="es-MX"/>
        </w:rPr>
        <w:lastRenderedPageBreak/>
        <w:t>Verificar visualización arrastrando configuración</w:t>
      </w:r>
    </w:p>
    <w:p w:rsidR="00261ADA" w:rsidRDefault="00261ADA" w:rsidP="00261ADA">
      <w:pPr>
        <w:rPr>
          <w:rFonts w:ascii="Calibri" w:hAnsi="Calibri"/>
          <w:sz w:val="18"/>
          <w:szCs w:val="20"/>
          <w:lang w:val="es-MX"/>
        </w:rPr>
      </w:pPr>
    </w:p>
    <w:p w:rsidR="00261ADA" w:rsidRPr="00261ADA" w:rsidRDefault="00261ADA" w:rsidP="00261ADA">
      <w:pPr>
        <w:rPr>
          <w:rFonts w:ascii="Calibri" w:hAnsi="Calibri"/>
          <w:sz w:val="18"/>
          <w:szCs w:val="20"/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6859270" cy="3859678"/>
            <wp:effectExtent l="0" t="0" r="0" b="0"/>
            <wp:docPr id="6" name="Imagen 6" descr="\\192.168.201.3\compartir\Screenshot_2017-03-27-18-4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01.3\compartir\Screenshot_2017-03-27-18-47-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1ADA" w:rsidRPr="00261ADA" w:rsidRDefault="00261ADA" w:rsidP="00261ADA">
      <w:pPr>
        <w:rPr>
          <w:rFonts w:ascii="Calibri" w:hAnsi="Calibri"/>
          <w:sz w:val="18"/>
          <w:szCs w:val="20"/>
          <w:lang w:val="es-MX"/>
        </w:rPr>
      </w:pPr>
    </w:p>
    <w:sectPr w:rsidR="00261ADA" w:rsidRPr="00261ADA" w:rsidSect="000D4691">
      <w:headerReference w:type="default" r:id="rId13"/>
      <w:footerReference w:type="default" r:id="rId14"/>
      <w:pgSz w:w="12242" w:h="15842" w:code="1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947" w:rsidRDefault="006B2947">
      <w:r>
        <w:separator/>
      </w:r>
    </w:p>
  </w:endnote>
  <w:endnote w:type="continuationSeparator" w:id="0">
    <w:p w:rsidR="006B2947" w:rsidRDefault="006B2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264" w:rsidRPr="000C6264" w:rsidRDefault="000C6264" w:rsidP="000C6264">
    <w:pPr>
      <w:jc w:val="both"/>
      <w:rPr>
        <w:b/>
        <w:noProof/>
        <w:color w:val="1F497D"/>
        <w:sz w:val="6"/>
        <w:szCs w:val="16"/>
      </w:rPr>
    </w:pPr>
    <w:bookmarkStart w:id="1" w:name="_MailAutoSig"/>
    <w:r w:rsidRPr="000C6264">
      <w:rPr>
        <w:b/>
        <w:sz w:val="14"/>
      </w:rPr>
      <w:t xml:space="preserve">– Cableado Estructurado – Fibra óptica – UTP – telefonía análoga y digital – Conmutadores – Telefonía IP – </w:t>
    </w:r>
    <w:r w:rsidR="00DE0B18">
      <w:rPr>
        <w:b/>
        <w:sz w:val="14"/>
      </w:rPr>
      <w:t>Router</w:t>
    </w:r>
    <w:r w:rsidRPr="000C6264">
      <w:rPr>
        <w:b/>
        <w:sz w:val="14"/>
      </w:rPr>
      <w:t xml:space="preserve"> – Swit</w:t>
    </w:r>
    <w:r w:rsidR="00DE0B18">
      <w:rPr>
        <w:b/>
        <w:sz w:val="14"/>
      </w:rPr>
      <w:t>c</w:t>
    </w:r>
    <w:r w:rsidRPr="000C6264">
      <w:rPr>
        <w:b/>
        <w:sz w:val="14"/>
      </w:rPr>
      <w:t>h – POE - Cuarto de comunicaciones – servidores – Firewall – Proxy – Servidor WEB Mail – Bases de Datos – Desarrollo – Programación WEB – PHP – Java – Linux – Conectividad inalámbrica – Redes PAN LAN WAN MAN – Wireless – Micro Ondas – WIMAX – Seguridad Informática – Sistemas de vigilancia y monitoreo – CCTVIP – DVR – NVR – cámaras IP – Torres de comunicaciones – auto soportadas – Arriostradas – tratamiento de datos – QoS – balanceo de cargas – Enlaces dedicados – IPs Publicas – hosting –</w:t>
    </w:r>
    <w:bookmarkEnd w:id="1"/>
  </w:p>
  <w:p w:rsidR="004064A8" w:rsidRDefault="000D4691" w:rsidP="000D4691">
    <w:pPr>
      <w:ind w:left="7788" w:firstLine="708"/>
      <w:jc w:val="center"/>
      <w:rPr>
        <w:rFonts w:eastAsiaTheme="minorEastAsia" w:cs="Tahoma"/>
        <w:noProof/>
        <w:sz w:val="20"/>
        <w:szCs w:val="20"/>
        <w:lang w:eastAsia="es-MX"/>
      </w:rPr>
    </w:pPr>
    <w:r>
      <w:rPr>
        <w:rFonts w:eastAsiaTheme="minorEastAsia" w:cs="Tahoma"/>
        <w:noProof/>
        <w:color w:val="1F497D"/>
        <w:sz w:val="16"/>
        <w:szCs w:val="16"/>
        <w:lang w:eastAsia="es-MX"/>
      </w:rPr>
      <w:t xml:space="preserve">               </w:t>
    </w:r>
    <w:r w:rsidR="004064A8">
      <w:rPr>
        <w:rFonts w:eastAsiaTheme="minorEastAsia" w:cs="Tahoma"/>
        <w:noProof/>
        <w:color w:val="1F497D"/>
        <w:sz w:val="16"/>
        <w:szCs w:val="16"/>
        <w:lang w:eastAsia="es-MX"/>
      </w:rPr>
      <w:t>Digital – Mind</w:t>
    </w:r>
  </w:p>
  <w:p w:rsidR="004064A8" w:rsidRDefault="00261ADA" w:rsidP="004064A8">
    <w:pPr>
      <w:jc w:val="right"/>
      <w:rPr>
        <w:rFonts w:eastAsiaTheme="minorEastAsia" w:cs="Tahoma"/>
        <w:noProof/>
        <w:sz w:val="20"/>
        <w:szCs w:val="20"/>
        <w:lang w:eastAsia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12700</wp:posOffset>
              </wp:positionV>
              <wp:extent cx="1276350" cy="309880"/>
              <wp:effectExtent l="2540" t="3175" r="0" b="127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4691" w:rsidRDefault="006B2947" w:rsidP="000D4691">
                          <w:pPr>
                            <w:pStyle w:val="Encabezado"/>
                          </w:pPr>
                          <w:sdt>
                            <w:sdtPr>
                              <w:id w:val="7548516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0D4691">
                                <w:t xml:space="preserve">Página </w:t>
                              </w:r>
                              <w:r w:rsidR="00E400E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0D4691">
                                <w:rPr>
                                  <w:b/>
                                  <w:bCs/>
                                </w:rPr>
                                <w:instrText>PAGE</w:instrText>
                              </w:r>
                              <w:r w:rsidR="00E400E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261ADA">
                                <w:rPr>
                                  <w:b/>
                                  <w:bCs/>
                                  <w:noProof/>
                                </w:rPr>
                                <w:t>5</w:t>
                              </w:r>
                              <w:r w:rsidR="00E400E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0D4691">
                                <w:t xml:space="preserve"> de </w:t>
                              </w:r>
                              <w:r w:rsidR="00E400E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0D4691">
                                <w:rPr>
                                  <w:b/>
                                  <w:bCs/>
                                </w:rPr>
                                <w:instrText>NUMPAGES</w:instrText>
                              </w:r>
                              <w:r w:rsidR="00E400E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261ADA">
                                <w:rPr>
                                  <w:b/>
                                  <w:bCs/>
                                  <w:noProof/>
                                </w:rPr>
                                <w:t>5</w:t>
                              </w:r>
                              <w:r w:rsidR="00E400E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:rsidR="000D4691" w:rsidRDefault="000D4691" w:rsidP="000D469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.55pt;margin-top:1pt;width:100.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p5iuwIAAMA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" filled="f" stroked="f">
              <v:textbox>
                <w:txbxContent>
                  <w:p w:rsidR="000D4691" w:rsidRDefault="006B2947" w:rsidP="000D4691">
                    <w:pPr>
                      <w:pStyle w:val="Encabezado"/>
                    </w:pPr>
                    <w:sdt>
                      <w:sdtPr>
                        <w:id w:val="7548516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0D4691">
                          <w:t xml:space="preserve">Página </w:t>
                        </w:r>
                        <w:r w:rsidR="00E400EE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="000D4691">
                          <w:rPr>
                            <w:b/>
                            <w:bCs/>
                          </w:rPr>
                          <w:instrText>PAGE</w:instrText>
                        </w:r>
                        <w:r w:rsidR="00E400EE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261ADA">
                          <w:rPr>
                            <w:b/>
                            <w:bCs/>
                            <w:noProof/>
                          </w:rPr>
                          <w:t>5</w:t>
                        </w:r>
                        <w:r w:rsidR="00E400EE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 w:rsidR="000D4691">
                          <w:t xml:space="preserve"> de </w:t>
                        </w:r>
                        <w:r w:rsidR="00E400EE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="000D4691">
                          <w:rPr>
                            <w:b/>
                            <w:bCs/>
                          </w:rPr>
                          <w:instrText>NUMPAGES</w:instrText>
                        </w:r>
                        <w:r w:rsidR="00E400EE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261ADA">
                          <w:rPr>
                            <w:b/>
                            <w:bCs/>
                            <w:noProof/>
                          </w:rPr>
                          <w:t>5</w:t>
                        </w:r>
                        <w:r w:rsidR="00E400EE"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sdtContent>
                    </w:sdt>
                  </w:p>
                  <w:p w:rsidR="000D4691" w:rsidRDefault="000D4691" w:rsidP="000D4691"/>
                </w:txbxContent>
              </v:textbox>
            </v:shape>
          </w:pict>
        </mc:Fallback>
      </mc:AlternateContent>
    </w:r>
    <w:r w:rsidR="004064A8">
      <w:rPr>
        <w:rFonts w:eastAsiaTheme="minorEastAsia" w:cs="Tahoma"/>
        <w:noProof/>
        <w:color w:val="1F497D"/>
        <w:sz w:val="16"/>
        <w:szCs w:val="16"/>
        <w:lang w:eastAsia="es-MX"/>
      </w:rPr>
      <w:t xml:space="preserve">+52 (722) </w:t>
    </w:r>
    <w:r w:rsidR="00283A4A">
      <w:rPr>
        <w:rFonts w:eastAsiaTheme="minorEastAsia" w:cs="Tahoma"/>
        <w:noProof/>
        <w:color w:val="1F497D"/>
        <w:sz w:val="16"/>
        <w:szCs w:val="16"/>
        <w:lang w:eastAsia="es-MX"/>
      </w:rPr>
      <w:t>2276149</w:t>
    </w:r>
    <w:r w:rsidR="004064A8">
      <w:rPr>
        <w:rFonts w:eastAsiaTheme="minorEastAsia" w:cs="Tahoma"/>
        <w:noProof/>
        <w:color w:val="1F497D"/>
        <w:sz w:val="16"/>
        <w:szCs w:val="16"/>
        <w:lang w:eastAsia="es-MX"/>
      </w:rPr>
      <w:t xml:space="preserve"> </w:t>
    </w:r>
    <w:r w:rsidR="004064A8">
      <w:rPr>
        <w:rFonts w:ascii="Wingdings" w:eastAsiaTheme="minorEastAsia" w:hAnsi="Wingdings"/>
        <w:noProof/>
        <w:color w:val="1F497D"/>
        <w:lang w:eastAsia="es-MX"/>
      </w:rPr>
      <w:t></w:t>
    </w:r>
  </w:p>
  <w:p w:rsidR="004064A8" w:rsidRDefault="006B2947" w:rsidP="004064A8">
    <w:pPr>
      <w:jc w:val="right"/>
      <w:rPr>
        <w:rFonts w:eastAsiaTheme="minorEastAsia" w:cs="Tahoma"/>
        <w:noProof/>
        <w:sz w:val="20"/>
        <w:szCs w:val="20"/>
        <w:lang w:eastAsia="es-MX"/>
      </w:rPr>
    </w:pPr>
    <w:hyperlink r:id="rId1" w:history="1">
      <w:r w:rsidR="004064A8" w:rsidRPr="006C348A">
        <w:rPr>
          <w:rStyle w:val="Hipervnculo"/>
          <w:rFonts w:eastAsiaTheme="minorEastAsia" w:cs="Tahoma"/>
          <w:i/>
          <w:iCs/>
          <w:noProof/>
          <w:sz w:val="16"/>
          <w:lang w:val="fr-FR" w:eastAsia="es-MX"/>
        </w:rPr>
        <w:t>info@digitalmind.com.mx</w:t>
      </w:r>
    </w:hyperlink>
    <w:r w:rsidR="004064A8">
      <w:rPr>
        <w:rFonts w:eastAsiaTheme="minorEastAsia" w:cs="Tahoma"/>
        <w:i/>
        <w:iCs/>
        <w:noProof/>
        <w:sz w:val="16"/>
        <w:lang w:val="fr-FR" w:eastAsia="es-MX"/>
      </w:rPr>
      <w:t xml:space="preserve"> </w:t>
    </w:r>
    <w:r w:rsidR="004064A8">
      <w:rPr>
        <w:rFonts w:ascii="Wingdings" w:eastAsiaTheme="minorEastAsia" w:hAnsi="Wingdings"/>
        <w:noProof/>
        <w:color w:val="1F497D"/>
        <w:sz w:val="20"/>
        <w:szCs w:val="20"/>
        <w:lang w:eastAsia="es-MX"/>
      </w:rPr>
      <w:t></w:t>
    </w:r>
  </w:p>
  <w:p w:rsidR="00D3574C" w:rsidRPr="004064A8" w:rsidRDefault="006B2947" w:rsidP="004064A8">
    <w:pPr>
      <w:spacing w:after="240"/>
      <w:jc w:val="right"/>
      <w:rPr>
        <w:rFonts w:eastAsiaTheme="minorEastAsia" w:cs="Tahoma"/>
        <w:i/>
        <w:iCs/>
        <w:noProof/>
        <w:color w:val="1F497D"/>
        <w:sz w:val="16"/>
        <w:szCs w:val="16"/>
        <w:lang w:val="fr-FR" w:eastAsia="es-MX"/>
      </w:rPr>
    </w:pPr>
    <w:hyperlink r:id="rId2" w:tgtFrame="_blank" w:tooltip="blocked::http://www.paginasprodigy.com/digitalmindtel" w:history="1">
      <w:r w:rsidR="004064A8">
        <w:rPr>
          <w:rStyle w:val="Hipervnculo"/>
          <w:rFonts w:eastAsiaTheme="minorEastAsia" w:cs="Tahoma"/>
          <w:i/>
          <w:iCs/>
          <w:noProof/>
          <w:sz w:val="16"/>
          <w:lang w:val="fr-FR" w:eastAsia="es-MX"/>
        </w:rPr>
        <w:t>www.digitalmind.mx</w:t>
      </w:r>
    </w:hyperlink>
    <w:r w:rsidR="004064A8">
      <w:t xml:space="preserve"> </w:t>
    </w:r>
    <w:r w:rsidR="004064A8">
      <w:rPr>
        <w:rFonts w:ascii="Wingdings" w:eastAsiaTheme="minorEastAsia" w:hAnsi="Wingdings"/>
        <w:noProof/>
        <w:color w:val="1F497D"/>
        <w:lang w:eastAsia="es-MX"/>
      </w:rPr>
      <w:t>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947" w:rsidRDefault="006B2947">
      <w:r>
        <w:separator/>
      </w:r>
    </w:p>
  </w:footnote>
  <w:footnote w:type="continuationSeparator" w:id="0">
    <w:p w:rsidR="006B2947" w:rsidRDefault="006B2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74C" w:rsidRDefault="008A5CAC">
    <w:pPr>
      <w:pStyle w:val="Encabezado"/>
    </w:pPr>
    <w:r>
      <w:rPr>
        <w:noProof/>
        <w:lang w:val="es-MX" w:eastAsia="es-MX"/>
      </w:rPr>
      <w:drawing>
        <wp:inline distT="0" distB="0" distL="0" distR="0">
          <wp:extent cx="4388292" cy="1283368"/>
          <wp:effectExtent l="19050" t="0" r="0" b="0"/>
          <wp:docPr id="1" name="0 Imagen" descr="image-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-D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96201" cy="128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10BBB"/>
    <w:multiLevelType w:val="hybridMultilevel"/>
    <w:tmpl w:val="F2DC8142"/>
    <w:lvl w:ilvl="0" w:tplc="3ABE1F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52E2C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9A5C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088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2CA8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2C67F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F0C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F89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788FA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111062"/>
    <w:multiLevelType w:val="hybridMultilevel"/>
    <w:tmpl w:val="6578436E"/>
    <w:lvl w:ilvl="0" w:tplc="4BCAD1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5EE99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686C3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650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E20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D70D8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3E1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5CC8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1009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424C35"/>
    <w:multiLevelType w:val="hybridMultilevel"/>
    <w:tmpl w:val="979008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6116DF"/>
    <w:multiLevelType w:val="hybridMultilevel"/>
    <w:tmpl w:val="541C0CF0"/>
    <w:lvl w:ilvl="0" w:tplc="BFF0D0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CA75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8484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D849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EA8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AC6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C0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3F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4610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4F2"/>
    <w:rsid w:val="00077E7F"/>
    <w:rsid w:val="000A14B9"/>
    <w:rsid w:val="000B22C9"/>
    <w:rsid w:val="000C6264"/>
    <w:rsid w:val="000D4691"/>
    <w:rsid w:val="000E227C"/>
    <w:rsid w:val="00100495"/>
    <w:rsid w:val="00116D93"/>
    <w:rsid w:val="001D27C1"/>
    <w:rsid w:val="002354F2"/>
    <w:rsid w:val="00236DDB"/>
    <w:rsid w:val="00261ADA"/>
    <w:rsid w:val="00265394"/>
    <w:rsid w:val="00277FCB"/>
    <w:rsid w:val="00283244"/>
    <w:rsid w:val="00283A4A"/>
    <w:rsid w:val="002A5C1F"/>
    <w:rsid w:val="002C3AAA"/>
    <w:rsid w:val="003768CA"/>
    <w:rsid w:val="004064A8"/>
    <w:rsid w:val="004D0CC7"/>
    <w:rsid w:val="005455B5"/>
    <w:rsid w:val="00561E99"/>
    <w:rsid w:val="005946DD"/>
    <w:rsid w:val="005A3B8B"/>
    <w:rsid w:val="00606871"/>
    <w:rsid w:val="00651166"/>
    <w:rsid w:val="0066655F"/>
    <w:rsid w:val="006A1731"/>
    <w:rsid w:val="006B2947"/>
    <w:rsid w:val="007A70D8"/>
    <w:rsid w:val="008068AD"/>
    <w:rsid w:val="008A5CAC"/>
    <w:rsid w:val="008E1BB4"/>
    <w:rsid w:val="009A4B71"/>
    <w:rsid w:val="009F78D1"/>
    <w:rsid w:val="00AE05B4"/>
    <w:rsid w:val="00B36526"/>
    <w:rsid w:val="00B74415"/>
    <w:rsid w:val="00BB0992"/>
    <w:rsid w:val="00BC2406"/>
    <w:rsid w:val="00BE08FE"/>
    <w:rsid w:val="00BF6BB1"/>
    <w:rsid w:val="00C551C5"/>
    <w:rsid w:val="00C830B7"/>
    <w:rsid w:val="00CA0443"/>
    <w:rsid w:val="00CB4EE8"/>
    <w:rsid w:val="00D14FA8"/>
    <w:rsid w:val="00D3574C"/>
    <w:rsid w:val="00D80069"/>
    <w:rsid w:val="00D95FC2"/>
    <w:rsid w:val="00DA5340"/>
    <w:rsid w:val="00DB2B67"/>
    <w:rsid w:val="00DE0B18"/>
    <w:rsid w:val="00E400EE"/>
    <w:rsid w:val="00E43CBB"/>
    <w:rsid w:val="00E715A2"/>
    <w:rsid w:val="00E85CCD"/>
    <w:rsid w:val="00E936EF"/>
    <w:rsid w:val="00F24DC3"/>
    <w:rsid w:val="00F32038"/>
    <w:rsid w:val="00F9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C0C5579-C924-439F-B372-7FF9E482A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B71"/>
    <w:rPr>
      <w:rFonts w:ascii="Tahoma" w:hAnsi="Tahoma"/>
      <w:sz w:val="24"/>
      <w:szCs w:val="24"/>
    </w:rPr>
  </w:style>
  <w:style w:type="paragraph" w:styleId="Ttulo1">
    <w:name w:val="heading 1"/>
    <w:basedOn w:val="Normal"/>
    <w:next w:val="Normal"/>
    <w:qFormat/>
    <w:rsid w:val="00B74415"/>
    <w:pPr>
      <w:keepNext/>
      <w:outlineLvl w:val="0"/>
    </w:pPr>
    <w:rPr>
      <w:rFonts w:ascii="Times New Roman" w:hAnsi="Times New Roman"/>
      <w:b/>
      <w:bCs/>
    </w:rPr>
  </w:style>
  <w:style w:type="paragraph" w:styleId="Ttulo2">
    <w:name w:val="heading 2"/>
    <w:basedOn w:val="Normal"/>
    <w:next w:val="Normal"/>
    <w:qFormat/>
    <w:rsid w:val="00B74415"/>
    <w:pPr>
      <w:keepNext/>
      <w:jc w:val="center"/>
      <w:outlineLvl w:val="1"/>
    </w:pPr>
    <w:rPr>
      <w:rFonts w:ascii="Times New Roman" w:hAnsi="Times New Roman"/>
      <w:b/>
      <w:bCs/>
    </w:rPr>
  </w:style>
  <w:style w:type="paragraph" w:styleId="Ttulo3">
    <w:name w:val="heading 3"/>
    <w:basedOn w:val="Normal"/>
    <w:next w:val="Normal"/>
    <w:qFormat/>
    <w:rsid w:val="00B74415"/>
    <w:pPr>
      <w:keepNext/>
      <w:outlineLvl w:val="2"/>
    </w:pPr>
    <w:rPr>
      <w:rFonts w:ascii="Times New Roman" w:hAnsi="Times New Roman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74415"/>
    <w:pPr>
      <w:tabs>
        <w:tab w:val="center" w:pos="4252"/>
        <w:tab w:val="right" w:pos="8504"/>
      </w:tabs>
    </w:pPr>
    <w:rPr>
      <w:rFonts w:ascii="Times New Roman" w:hAnsi="Times New Roman"/>
      <w:sz w:val="20"/>
      <w:szCs w:val="20"/>
    </w:rPr>
  </w:style>
  <w:style w:type="character" w:styleId="Hipervnculo">
    <w:name w:val="Hyperlink"/>
    <w:basedOn w:val="Fuentedeprrafopredeter"/>
    <w:uiPriority w:val="99"/>
    <w:rsid w:val="00B74415"/>
    <w:rPr>
      <w:color w:val="0000FF"/>
      <w:u w:val="single"/>
    </w:rPr>
  </w:style>
  <w:style w:type="paragraph" w:styleId="Piedepgina">
    <w:name w:val="footer"/>
    <w:basedOn w:val="Normal"/>
    <w:rsid w:val="00B74415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Puesto">
    <w:name w:val="Title"/>
    <w:basedOn w:val="Normal"/>
    <w:link w:val="PuestoCar"/>
    <w:qFormat/>
    <w:rsid w:val="009A4B71"/>
    <w:pPr>
      <w:jc w:val="center"/>
    </w:pPr>
    <w:rPr>
      <w:rFonts w:ascii="Arial" w:hAnsi="Arial"/>
      <w:b/>
      <w:i/>
      <w:szCs w:val="20"/>
      <w:lang w:val="en-US"/>
    </w:rPr>
  </w:style>
  <w:style w:type="character" w:customStyle="1" w:styleId="PuestoCar">
    <w:name w:val="Puesto Car"/>
    <w:basedOn w:val="Fuentedeprrafopredeter"/>
    <w:link w:val="Puesto"/>
    <w:rsid w:val="009A4B71"/>
    <w:rPr>
      <w:rFonts w:ascii="Arial" w:hAnsi="Arial"/>
      <w:b/>
      <w:i/>
      <w:sz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9A4B71"/>
    <w:pPr>
      <w:jc w:val="both"/>
    </w:pPr>
    <w:rPr>
      <w:rFonts w:ascii="Arial" w:hAnsi="Arial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9A4B71"/>
    <w:rPr>
      <w:rFonts w:ascii="Arial" w:hAnsi="Arial"/>
      <w:sz w:val="24"/>
      <w:lang w:val="en-US" w:eastAsia="es-ES"/>
    </w:rPr>
  </w:style>
  <w:style w:type="paragraph" w:styleId="Textoindependiente2">
    <w:name w:val="Body Text 2"/>
    <w:basedOn w:val="Normal"/>
    <w:link w:val="Textoindependiente2Car"/>
    <w:rsid w:val="009A4B71"/>
    <w:pPr>
      <w:jc w:val="center"/>
    </w:pPr>
    <w:rPr>
      <w:rFonts w:ascii="Garamond" w:hAnsi="Garamond"/>
      <w:b/>
      <w:kern w:val="28"/>
      <w:sz w:val="26"/>
      <w:szCs w:val="20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9A4B71"/>
    <w:rPr>
      <w:rFonts w:ascii="Garamond" w:hAnsi="Garamond"/>
      <w:b/>
      <w:kern w:val="28"/>
      <w:sz w:val="26"/>
      <w:lang w:val="es-CO" w:eastAsia="es-ES"/>
    </w:rPr>
  </w:style>
  <w:style w:type="character" w:styleId="Textoennegrita">
    <w:name w:val="Strong"/>
    <w:basedOn w:val="Fuentedeprrafopredeter"/>
    <w:qFormat/>
    <w:rsid w:val="009A4B71"/>
    <w:rPr>
      <w:b/>
      <w:bCs/>
    </w:rPr>
  </w:style>
  <w:style w:type="paragraph" w:styleId="Textodeglobo">
    <w:name w:val="Balloon Text"/>
    <w:basedOn w:val="Normal"/>
    <w:link w:val="TextodegloboCar"/>
    <w:rsid w:val="004064A8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064A8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uiPriority w:val="99"/>
    <w:rsid w:val="000D4691"/>
  </w:style>
  <w:style w:type="paragraph" w:styleId="Prrafodelista">
    <w:name w:val="List Paragraph"/>
    <w:basedOn w:val="Normal"/>
    <w:uiPriority w:val="34"/>
    <w:qFormat/>
    <w:rsid w:val="00235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digitalmind..com.mx/" TargetMode="External"/><Relationship Id="rId1" Type="http://schemas.openxmlformats.org/officeDocument/2006/relationships/hyperlink" Target="mailto:info@digitalmind.co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201.1\server\Digital-Mind\plantillas\membrete-201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43EEE-769A-43E0-8A32-7C3FFA73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membrete-2014.dotx</Template>
  <TotalTime>23</TotalTime>
  <Pages>5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viernes, 31 de enero de 2003</vt:lpstr>
    </vt:vector>
  </TitlesOfParts>
  <Company>Digital - Mind</Company>
  <LinksUpToDate>false</LinksUpToDate>
  <CharactersWithSpaces>255</CharactersWithSpaces>
  <SharedDoc>false</SharedDoc>
  <HLinks>
    <vt:vector size="12" baseType="variant">
      <vt:variant>
        <vt:i4>7471201</vt:i4>
      </vt:variant>
      <vt:variant>
        <vt:i4>3</vt:i4>
      </vt:variant>
      <vt:variant>
        <vt:i4>0</vt:i4>
      </vt:variant>
      <vt:variant>
        <vt:i4>5</vt:i4>
      </vt:variant>
      <vt:variant>
        <vt:lpwstr>mailto:biker_melo@hotmail.com</vt:lpwstr>
      </vt:variant>
      <vt:variant>
        <vt:lpwstr/>
      </vt:variant>
      <vt:variant>
        <vt:i4>2752550</vt:i4>
      </vt:variant>
      <vt:variant>
        <vt:i4>0</vt:i4>
      </vt:variant>
      <vt:variant>
        <vt:i4>0</vt:i4>
      </vt:variant>
      <vt:variant>
        <vt:i4>5</vt:i4>
      </vt:variant>
      <vt:variant>
        <vt:lpwstr>http://digitalmind..com.mx/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viernes, 31 de enero de 2003</dc:title>
  <dc:creator>admin</dc:creator>
  <cp:lastModifiedBy>admin</cp:lastModifiedBy>
  <cp:revision>1</cp:revision>
  <cp:lastPrinted>2011-12-13T08:03:00Z</cp:lastPrinted>
  <dcterms:created xsi:type="dcterms:W3CDTF">2017-03-28T00:52:00Z</dcterms:created>
  <dcterms:modified xsi:type="dcterms:W3CDTF">2017-03-28T01:15:00Z</dcterms:modified>
</cp:coreProperties>
</file>